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45D" w:rsidRPr="00814A3A" w:rsidRDefault="0015445D" w:rsidP="00814A3A">
      <w:pPr>
        <w:spacing w:after="60" w:line="240" w:lineRule="auto"/>
        <w:ind w:firstLine="5103"/>
        <w:rPr>
          <w:rFonts w:ascii="Times New Roman" w:hAnsi="Times New Roman" w:cs="Arial"/>
          <w:sz w:val="18"/>
        </w:rPr>
      </w:pPr>
      <w:r w:rsidRPr="00814A3A">
        <w:rPr>
          <w:rFonts w:ascii="Times New Roman" w:hAnsi="Times New Roman" w:cs="Arial"/>
          <w:sz w:val="18"/>
        </w:rPr>
        <w:t>Załącznik nr 1</w:t>
      </w:r>
    </w:p>
    <w:p w:rsidR="0015445D" w:rsidRPr="00814A3A" w:rsidRDefault="0015445D" w:rsidP="00814A3A">
      <w:pPr>
        <w:spacing w:after="60" w:line="240" w:lineRule="auto"/>
        <w:ind w:firstLine="5103"/>
        <w:rPr>
          <w:rFonts w:ascii="Times New Roman" w:hAnsi="Times New Roman" w:cs="Arial"/>
          <w:sz w:val="18"/>
        </w:rPr>
      </w:pPr>
      <w:r w:rsidRPr="00814A3A">
        <w:rPr>
          <w:rFonts w:ascii="Times New Roman" w:hAnsi="Times New Roman" w:cs="Arial"/>
          <w:sz w:val="18"/>
        </w:rPr>
        <w:t xml:space="preserve">do </w:t>
      </w:r>
      <w:r>
        <w:rPr>
          <w:rFonts w:ascii="Times New Roman" w:hAnsi="Times New Roman" w:cs="Arial"/>
          <w:sz w:val="18"/>
        </w:rPr>
        <w:t>konkursu na „Najpiękniejszą witrynę świąteczną”</w:t>
      </w:r>
    </w:p>
    <w:p w:rsidR="0015445D" w:rsidRPr="00814A3A" w:rsidRDefault="0015445D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:rsidR="0015445D" w:rsidRPr="00814A3A" w:rsidRDefault="0015445D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:rsidR="0015445D" w:rsidRPr="00814A3A" w:rsidRDefault="0015445D" w:rsidP="00E010C9">
      <w:pPr>
        <w:spacing w:after="120" w:line="240" w:lineRule="auto"/>
        <w:rPr>
          <w:rFonts w:ascii="Times New Roman" w:hAnsi="Times New Roman" w:cs="Arial"/>
          <w:b/>
        </w:rPr>
      </w:pPr>
    </w:p>
    <w:p w:rsidR="0015445D" w:rsidRDefault="0015445D" w:rsidP="00E010C9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FORMULARZ ZGŁOSZNIOWY </w:t>
      </w:r>
    </w:p>
    <w:p w:rsidR="0015445D" w:rsidRPr="00814A3A" w:rsidRDefault="0015445D" w:rsidP="0018522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DO KONKURSU NA </w:t>
      </w:r>
      <w:r w:rsidRPr="00814A3A">
        <w:rPr>
          <w:rFonts w:ascii="Times New Roman" w:hAnsi="Times New Roman" w:cs="Arial"/>
          <w:b/>
          <w:sz w:val="24"/>
          <w:szCs w:val="24"/>
        </w:rPr>
        <w:t>„</w:t>
      </w:r>
      <w:r>
        <w:rPr>
          <w:rFonts w:ascii="Times New Roman" w:hAnsi="Times New Roman" w:cs="Arial"/>
          <w:b/>
          <w:sz w:val="24"/>
          <w:szCs w:val="24"/>
        </w:rPr>
        <w:t>NAJPIĘKNIEJSZĄ WITRYNĘ ŚWIĄTECZNĄ</w:t>
      </w:r>
      <w:r w:rsidRPr="00814A3A">
        <w:rPr>
          <w:rFonts w:ascii="Times New Roman" w:hAnsi="Times New Roman" w:cs="Arial"/>
          <w:b/>
          <w:sz w:val="24"/>
          <w:szCs w:val="24"/>
        </w:rPr>
        <w:t>”</w:t>
      </w:r>
    </w:p>
    <w:p w:rsidR="0015445D" w:rsidRPr="00814A3A" w:rsidRDefault="0015445D" w:rsidP="00CE2A80">
      <w:pPr>
        <w:spacing w:after="0" w:line="36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15445D" w:rsidRPr="00D232A0" w:rsidRDefault="0015445D" w:rsidP="00D232A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Nazwa i adres podmiotu prowadzącego działalność gospodarczą, numer NIP</w:t>
      </w:r>
      <w:r w:rsidRPr="00D232A0">
        <w:rPr>
          <w:rFonts w:ascii="Times New Roman" w:hAnsi="Times New Roman" w:cs="Arial"/>
          <w:b/>
          <w:sz w:val="24"/>
          <w:szCs w:val="24"/>
        </w:rPr>
        <w:t>:</w:t>
      </w:r>
    </w:p>
    <w:p w:rsidR="0015445D" w:rsidRPr="00EE02FB" w:rsidRDefault="0015445D" w:rsidP="00CE2A80">
      <w:pPr>
        <w:spacing w:after="0" w:line="360" w:lineRule="auto"/>
        <w:rPr>
          <w:rFonts w:ascii="Times New Roman" w:hAnsi="Times New Roman" w:cs="Arial"/>
          <w:b/>
          <w:sz w:val="16"/>
          <w:szCs w:val="16"/>
        </w:rPr>
      </w:pPr>
    </w:p>
    <w:p w:rsidR="0015445D" w:rsidRDefault="0015445D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………………………………………………...…………………………………………………</w:t>
      </w:r>
    </w:p>
    <w:p w:rsidR="0015445D" w:rsidRPr="00EE02FB" w:rsidRDefault="0015445D" w:rsidP="00CE2A80">
      <w:pPr>
        <w:spacing w:after="0" w:line="360" w:lineRule="auto"/>
        <w:rPr>
          <w:rFonts w:ascii="Times New Roman" w:hAnsi="Times New Roman" w:cs="Arial"/>
          <w:sz w:val="8"/>
          <w:szCs w:val="8"/>
        </w:rPr>
      </w:pPr>
    </w:p>
    <w:p w:rsidR="0015445D" w:rsidRDefault="0015445D" w:rsidP="00D232A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Nazwa i adres lokalu, którego witryna zgłaszana jest do konkursu:</w:t>
      </w:r>
    </w:p>
    <w:p w:rsidR="0015445D" w:rsidRPr="00EE02FB" w:rsidRDefault="0015445D" w:rsidP="00EE02FB">
      <w:pPr>
        <w:pStyle w:val="ListParagraph"/>
        <w:spacing w:after="0" w:line="360" w:lineRule="auto"/>
        <w:ind w:left="284"/>
        <w:rPr>
          <w:rFonts w:ascii="Times New Roman" w:hAnsi="Times New Roman" w:cs="Arial"/>
          <w:b/>
          <w:sz w:val="16"/>
          <w:szCs w:val="16"/>
        </w:rPr>
      </w:pPr>
    </w:p>
    <w:p w:rsidR="0015445D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………………………………………………...…………………………………………………</w:t>
      </w:r>
    </w:p>
    <w:p w:rsidR="0015445D" w:rsidRPr="00EE02FB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8"/>
          <w:szCs w:val="8"/>
        </w:rPr>
      </w:pPr>
    </w:p>
    <w:p w:rsidR="0015445D" w:rsidRDefault="0015445D" w:rsidP="00DB103E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Imię i nazwisko osoby zgłaszającej:</w:t>
      </w:r>
    </w:p>
    <w:p w:rsidR="0015445D" w:rsidRPr="00EE02FB" w:rsidRDefault="0015445D" w:rsidP="00EE02FB">
      <w:pPr>
        <w:pStyle w:val="ListParagraph"/>
        <w:spacing w:after="0" w:line="360" w:lineRule="auto"/>
        <w:ind w:left="284"/>
        <w:rPr>
          <w:rFonts w:ascii="Times New Roman" w:hAnsi="Times New Roman" w:cs="Arial"/>
          <w:b/>
          <w:sz w:val="16"/>
          <w:szCs w:val="16"/>
        </w:rPr>
      </w:pPr>
    </w:p>
    <w:p w:rsidR="0015445D" w:rsidRDefault="0015445D" w:rsidP="00DB103E">
      <w:pPr>
        <w:spacing w:after="0" w:line="36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………………………………………………...…………………………………………………</w:t>
      </w:r>
    </w:p>
    <w:p w:rsidR="0015445D" w:rsidRPr="00EE02FB" w:rsidRDefault="0015445D" w:rsidP="00DB103E">
      <w:pPr>
        <w:spacing w:after="0" w:line="360" w:lineRule="auto"/>
        <w:ind w:left="284" w:hanging="284"/>
        <w:rPr>
          <w:rFonts w:ascii="Times New Roman" w:hAnsi="Times New Roman" w:cs="Arial"/>
          <w:b/>
          <w:sz w:val="8"/>
          <w:szCs w:val="8"/>
        </w:rPr>
      </w:pPr>
    </w:p>
    <w:p w:rsidR="0015445D" w:rsidRDefault="0015445D" w:rsidP="00DB103E">
      <w:pPr>
        <w:spacing w:after="0" w:line="360" w:lineRule="auto"/>
        <w:ind w:left="284" w:hanging="284"/>
        <w:rPr>
          <w:rFonts w:ascii="Times New Roman" w:hAnsi="Times New Roman" w:cs="Arial"/>
          <w:b/>
          <w:sz w:val="24"/>
          <w:szCs w:val="24"/>
        </w:rPr>
      </w:pPr>
      <w:r w:rsidRPr="00EE02FB">
        <w:rPr>
          <w:rFonts w:ascii="Times New Roman" w:hAnsi="Times New Roman" w:cs="Arial"/>
          <w:b/>
          <w:sz w:val="24"/>
          <w:szCs w:val="24"/>
        </w:rPr>
        <w:t>5. Rodzaj prowadzonej działalności gospodarczej:</w:t>
      </w:r>
    </w:p>
    <w:p w:rsidR="0015445D" w:rsidRPr="00EE02FB" w:rsidRDefault="0015445D" w:rsidP="00DB103E">
      <w:pPr>
        <w:spacing w:after="0" w:line="360" w:lineRule="auto"/>
        <w:ind w:left="284" w:hanging="284"/>
        <w:rPr>
          <w:rFonts w:ascii="Times New Roman" w:hAnsi="Times New Roman" w:cs="Arial"/>
          <w:b/>
          <w:sz w:val="16"/>
          <w:szCs w:val="16"/>
        </w:rPr>
      </w:pPr>
    </w:p>
    <w:p w:rsidR="0015445D" w:rsidRDefault="0015445D" w:rsidP="00EE02FB">
      <w:pPr>
        <w:spacing w:after="0" w:line="36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………………………………………………...…………………………………………………</w:t>
      </w:r>
    </w:p>
    <w:p w:rsidR="0015445D" w:rsidRPr="00EE02FB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8"/>
          <w:szCs w:val="8"/>
        </w:rPr>
      </w:pPr>
    </w:p>
    <w:p w:rsidR="0015445D" w:rsidRPr="00D232A0" w:rsidRDefault="0015445D" w:rsidP="00D232A0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Telefon kontaktowy</w:t>
      </w:r>
      <w:r w:rsidRPr="00D232A0">
        <w:rPr>
          <w:rFonts w:ascii="Times New Roman" w:hAnsi="Times New Roman" w:cs="Arial"/>
          <w:b/>
          <w:sz w:val="24"/>
          <w:szCs w:val="24"/>
        </w:rPr>
        <w:t>:</w:t>
      </w:r>
    </w:p>
    <w:p w:rsidR="0015445D" w:rsidRPr="00EE02FB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16"/>
          <w:szCs w:val="16"/>
        </w:rPr>
      </w:pPr>
    </w:p>
    <w:p w:rsidR="0015445D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814A3A">
        <w:rPr>
          <w:rFonts w:ascii="Times New Roman" w:hAnsi="Times New Roman" w:cs="Arial"/>
          <w:sz w:val="24"/>
          <w:szCs w:val="24"/>
        </w:rPr>
        <w:t>………………………………………………...…………………………………………………</w:t>
      </w:r>
    </w:p>
    <w:p w:rsidR="0015445D" w:rsidRPr="00EE02FB" w:rsidRDefault="0015445D" w:rsidP="00D232A0">
      <w:pPr>
        <w:spacing w:after="0" w:line="360" w:lineRule="auto"/>
        <w:ind w:left="284" w:hanging="284"/>
        <w:rPr>
          <w:rFonts w:ascii="Times New Roman" w:hAnsi="Times New Roman" w:cs="Arial"/>
          <w:sz w:val="8"/>
          <w:szCs w:val="8"/>
        </w:rPr>
      </w:pPr>
    </w:p>
    <w:p w:rsidR="0015445D" w:rsidRPr="00814A3A" w:rsidRDefault="0015445D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15445D" w:rsidRPr="00814A3A" w:rsidRDefault="0015445D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>Oświadczam, że:</w:t>
      </w:r>
    </w:p>
    <w:p w:rsidR="0015445D" w:rsidRPr="00751BFB" w:rsidRDefault="0015445D" w:rsidP="00DF5414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14A3A">
        <w:rPr>
          <w:rFonts w:ascii="Times New Roman" w:hAnsi="Times New Roman"/>
          <w:sz w:val="24"/>
          <w:szCs w:val="24"/>
        </w:rPr>
        <w:sym w:font="Wingdings 2" w:char="F0A3"/>
      </w:r>
      <w:r w:rsidRPr="00814A3A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Pr="00814A3A">
        <w:rPr>
          <w:rFonts w:ascii="Times New Roman" w:hAnsi="Times New Roman"/>
          <w:sz w:val="24"/>
          <w:szCs w:val="24"/>
        </w:rPr>
        <w:t xml:space="preserve"> </w:t>
      </w:r>
      <w:r w:rsidRPr="00751BFB">
        <w:rPr>
          <w:rFonts w:ascii="Times New Roman" w:hAnsi="Times New Roman"/>
          <w:sz w:val="24"/>
          <w:szCs w:val="24"/>
        </w:rPr>
        <w:t xml:space="preserve">zapoznałem/-am się z regulaminem konkursu na „Najpiękniejszą witrynę świąteczną” </w:t>
      </w:r>
      <w:r w:rsidRPr="00751BFB">
        <w:rPr>
          <w:rFonts w:ascii="Times New Roman" w:hAnsi="Times New Roman"/>
          <w:sz w:val="24"/>
          <w:szCs w:val="24"/>
        </w:rPr>
        <w:br/>
        <w:t>i akceptuj</w:t>
      </w:r>
      <w:r>
        <w:rPr>
          <w:rFonts w:ascii="Times New Roman" w:hAnsi="Times New Roman"/>
          <w:sz w:val="24"/>
          <w:szCs w:val="24"/>
        </w:rPr>
        <w:t>ę</w:t>
      </w:r>
      <w:r w:rsidRPr="00751BFB">
        <w:rPr>
          <w:rFonts w:ascii="Times New Roman" w:hAnsi="Times New Roman"/>
          <w:sz w:val="24"/>
          <w:szCs w:val="24"/>
        </w:rPr>
        <w:t xml:space="preserve"> jego warunki,</w:t>
      </w:r>
    </w:p>
    <w:p w:rsidR="0015445D" w:rsidRPr="00751BFB" w:rsidRDefault="0015445D" w:rsidP="00DF5414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51BFB">
        <w:rPr>
          <w:rFonts w:ascii="Times New Roman" w:hAnsi="Times New Roman"/>
          <w:sz w:val="24"/>
          <w:szCs w:val="24"/>
        </w:rPr>
        <w:sym w:font="Wingdings 2" w:char="F0A3"/>
      </w:r>
      <w:r w:rsidRPr="00751BFB">
        <w:rPr>
          <w:rFonts w:ascii="Times New Roman" w:hAnsi="Times New Roman"/>
          <w:sz w:val="24"/>
          <w:szCs w:val="24"/>
        </w:rPr>
        <w:t xml:space="preserve"> jest</w:t>
      </w:r>
      <w:r>
        <w:rPr>
          <w:rFonts w:ascii="Times New Roman" w:hAnsi="Times New Roman"/>
          <w:sz w:val="24"/>
          <w:szCs w:val="24"/>
        </w:rPr>
        <w:t>em</w:t>
      </w:r>
      <w:r w:rsidRPr="00751BFB">
        <w:rPr>
          <w:rFonts w:ascii="Times New Roman" w:hAnsi="Times New Roman"/>
          <w:sz w:val="24"/>
          <w:szCs w:val="24"/>
        </w:rPr>
        <w:t xml:space="preserve"> najemcą lub właścicielem lokalu użytkowego na terenie miasta Tych</w:t>
      </w:r>
      <w:r>
        <w:rPr>
          <w:rFonts w:ascii="Times New Roman" w:hAnsi="Times New Roman"/>
          <w:sz w:val="24"/>
          <w:szCs w:val="24"/>
        </w:rPr>
        <w:t>y</w:t>
      </w:r>
      <w:r w:rsidRPr="00751BF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751BFB">
        <w:rPr>
          <w:rFonts w:ascii="Times New Roman" w:hAnsi="Times New Roman"/>
          <w:sz w:val="24"/>
          <w:szCs w:val="24"/>
        </w:rPr>
        <w:t>w którym jest witryna zgłaszana do konkursu i prowadzę w nim działalność gospodarczą</w:t>
      </w:r>
      <w:r>
        <w:rPr>
          <w:rFonts w:ascii="Times New Roman" w:hAnsi="Times New Roman"/>
          <w:sz w:val="24"/>
          <w:szCs w:val="24"/>
        </w:rPr>
        <w:t>, a tym samym posiadam tytuł prawny do lokalu,</w:t>
      </w:r>
    </w:p>
    <w:p w:rsidR="0015445D" w:rsidRDefault="0015445D" w:rsidP="00DF2A97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14A3A">
        <w:rPr>
          <w:rFonts w:ascii="Times New Roman" w:hAnsi="Times New Roman"/>
          <w:sz w:val="24"/>
          <w:szCs w:val="24"/>
        </w:rPr>
        <w:sym w:font="Wingdings 2" w:char="F0A3"/>
      </w:r>
      <w:r w:rsidRPr="00814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wyrażam zgodę na utrwalanie oraz nieodpłatne, wielokrotne rozpowszechnianie mojego wizerunku poprzez zamieszczenie zdjęć z moim udziałem z podaniem mojego imienia </w:t>
      </w:r>
      <w:r>
        <w:rPr>
          <w:rFonts w:ascii="Times New Roman" w:hAnsi="Times New Roman"/>
          <w:sz w:val="24"/>
          <w:szCs w:val="24"/>
        </w:rPr>
        <w:br/>
        <w:t>i nazwiska, nazwy mojej firmy i adresu lokalu, którego witryna zgłaszana jest do konkursu na stronie internetowej organizatora konkursu – Gminy Miasta Tychy oraz mediach społecznościowych i materiałach promocyjnych organizatora konkursu oraz w publikacjach prasowych,</w:t>
      </w:r>
    </w:p>
    <w:p w:rsidR="0015445D" w:rsidRPr="00814A3A" w:rsidRDefault="0015445D" w:rsidP="00DF2A97">
      <w:pPr>
        <w:pStyle w:val="ListParagraph"/>
        <w:spacing w:line="360" w:lineRule="auto"/>
        <w:ind w:left="284"/>
        <w:jc w:val="both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/>
          <w:sz w:val="24"/>
          <w:szCs w:val="24"/>
        </w:rPr>
        <w:sym w:font="Wingdings 2" w:char="F0A3"/>
      </w:r>
      <w:r>
        <w:rPr>
          <w:rFonts w:ascii="Times New Roman" w:hAnsi="Times New Roman"/>
          <w:sz w:val="24"/>
          <w:szCs w:val="24"/>
        </w:rPr>
        <w:t xml:space="preserve"> wyrażam zgodę na publikację załączonych przeze mnie zdjęć we wszystkich publikacjach prasowych i internetowych oraz przekazanie praw autorskich do zdjęć na rzecz organizatora konkursu.</w:t>
      </w:r>
    </w:p>
    <w:p w:rsidR="0015445D" w:rsidRDefault="0015445D" w:rsidP="00315B4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</w:p>
    <w:p w:rsidR="0015445D" w:rsidRDefault="0015445D" w:rsidP="00315B4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</w:p>
    <w:p w:rsidR="0015445D" w:rsidRPr="00814A3A" w:rsidRDefault="0015445D" w:rsidP="00315B4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</w:p>
    <w:p w:rsidR="0015445D" w:rsidRPr="00814A3A" w:rsidRDefault="0015445D" w:rsidP="00DF2A97">
      <w:pPr>
        <w:spacing w:after="120" w:line="240" w:lineRule="auto"/>
        <w:ind w:firstLine="284"/>
        <w:rPr>
          <w:rFonts w:ascii="Times New Roman" w:hAnsi="Times New Roman" w:cs="Arial"/>
          <w:b/>
          <w:sz w:val="24"/>
          <w:szCs w:val="24"/>
        </w:rPr>
      </w:pPr>
      <w:r w:rsidRPr="00814A3A">
        <w:rPr>
          <w:rFonts w:ascii="Times New Roman" w:hAnsi="Times New Roman" w:cs="Arial"/>
          <w:b/>
          <w:sz w:val="24"/>
          <w:szCs w:val="24"/>
        </w:rPr>
        <w:t xml:space="preserve">Tychy, dnia </w:t>
      </w:r>
      <w:r w:rsidRPr="00814A3A">
        <w:rPr>
          <w:rFonts w:ascii="Times New Roman" w:hAnsi="Times New Roman" w:cs="Arial"/>
          <w:sz w:val="24"/>
          <w:szCs w:val="24"/>
        </w:rPr>
        <w:t>…………………………</w:t>
      </w:r>
      <w:r w:rsidRPr="00814A3A">
        <w:rPr>
          <w:rFonts w:ascii="Times New Roman" w:hAnsi="Times New Roman" w:cs="Arial"/>
          <w:b/>
          <w:sz w:val="24"/>
          <w:szCs w:val="24"/>
        </w:rPr>
        <w:t xml:space="preserve">                                     </w:t>
      </w:r>
      <w:r w:rsidRPr="00814A3A">
        <w:rPr>
          <w:rFonts w:ascii="Times New Roman" w:hAnsi="Times New Roman" w:cs="Arial"/>
          <w:sz w:val="24"/>
          <w:szCs w:val="24"/>
        </w:rPr>
        <w:t>…………………………</w:t>
      </w:r>
      <w:r w:rsidRPr="00814A3A">
        <w:rPr>
          <w:rFonts w:ascii="Times New Roman" w:hAnsi="Times New Roman" w:cs="Arial"/>
          <w:b/>
          <w:sz w:val="24"/>
          <w:szCs w:val="24"/>
        </w:rPr>
        <w:t xml:space="preserve">     </w:t>
      </w:r>
    </w:p>
    <w:p w:rsidR="0015445D" w:rsidRPr="00814A3A" w:rsidRDefault="0015445D" w:rsidP="00DF5414">
      <w:pPr>
        <w:spacing w:after="120" w:line="240" w:lineRule="auto"/>
        <w:ind w:firstLine="595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        Czytelny podpis</w:t>
      </w:r>
    </w:p>
    <w:p w:rsidR="0015445D" w:rsidRPr="00814A3A" w:rsidRDefault="0015445D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:rsidR="0015445D" w:rsidRPr="00814A3A" w:rsidRDefault="0015445D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:rsidR="0015445D" w:rsidRPr="00814A3A" w:rsidRDefault="0015445D" w:rsidP="00671F0C">
      <w:pPr>
        <w:rPr>
          <w:rFonts w:ascii="Times New Roman" w:hAnsi="Times New Roman"/>
        </w:rPr>
      </w:pPr>
    </w:p>
    <w:p w:rsidR="0015445D" w:rsidRPr="00814A3A" w:rsidRDefault="0015445D" w:rsidP="00EB1A11">
      <w:pPr>
        <w:rPr>
          <w:rFonts w:ascii="Times New Roman" w:hAnsi="Times New Roman"/>
        </w:rPr>
      </w:pPr>
    </w:p>
    <w:p w:rsidR="0015445D" w:rsidRPr="00814A3A" w:rsidRDefault="0015445D" w:rsidP="00EB1A11">
      <w:pPr>
        <w:tabs>
          <w:tab w:val="left" w:pos="1061"/>
        </w:tabs>
        <w:rPr>
          <w:rFonts w:ascii="Times New Roman" w:hAnsi="Times New Roman"/>
        </w:rPr>
      </w:pPr>
      <w:r w:rsidRPr="00814A3A">
        <w:rPr>
          <w:rFonts w:ascii="Times New Roman" w:hAnsi="Times New Roman"/>
        </w:rPr>
        <w:tab/>
      </w:r>
    </w:p>
    <w:sectPr w:rsidR="0015445D" w:rsidRPr="00814A3A" w:rsidSect="00CC0519">
      <w:footerReference w:type="default" r:id="rId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45D" w:rsidRDefault="0015445D" w:rsidP="00FA0687">
      <w:pPr>
        <w:spacing w:after="0" w:line="240" w:lineRule="auto"/>
      </w:pPr>
      <w:r>
        <w:separator/>
      </w:r>
    </w:p>
  </w:endnote>
  <w:endnote w:type="continuationSeparator" w:id="0">
    <w:p w:rsidR="0015445D" w:rsidRDefault="0015445D" w:rsidP="00FA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45D" w:rsidRDefault="0015445D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15445D" w:rsidRDefault="001544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45D" w:rsidRDefault="0015445D" w:rsidP="00FA0687">
      <w:pPr>
        <w:spacing w:after="0" w:line="240" w:lineRule="auto"/>
      </w:pPr>
      <w:r>
        <w:separator/>
      </w:r>
    </w:p>
  </w:footnote>
  <w:footnote w:type="continuationSeparator" w:id="0">
    <w:p w:rsidR="0015445D" w:rsidRDefault="0015445D" w:rsidP="00FA0687">
      <w:pPr>
        <w:spacing w:after="0" w:line="240" w:lineRule="auto"/>
      </w:pPr>
      <w:r>
        <w:continuationSeparator/>
      </w:r>
    </w:p>
  </w:footnote>
  <w:footnote w:id="1">
    <w:p w:rsidR="0015445D" w:rsidRDefault="0015445D">
      <w:pPr>
        <w:pStyle w:val="FootnoteText"/>
      </w:pPr>
      <w:r w:rsidRPr="002B5BD2">
        <w:rPr>
          <w:rStyle w:val="FootnoteReference"/>
          <w:rFonts w:ascii="Times New Roman" w:hAnsi="Times New Roman"/>
        </w:rPr>
        <w:footnoteRef/>
      </w:r>
      <w:r w:rsidRPr="002B5BD2">
        <w:rPr>
          <w:rFonts w:ascii="Times New Roman" w:hAnsi="Times New Roman"/>
        </w:rPr>
        <w:t xml:space="preserve"> Proszę zaznaczyć znakiem „x”</w:t>
      </w:r>
      <w:r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5B9"/>
    <w:multiLevelType w:val="hybridMultilevel"/>
    <w:tmpl w:val="590A4DF6"/>
    <w:lvl w:ilvl="0" w:tplc="31CEFB7E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FBD1403"/>
    <w:multiLevelType w:val="hybridMultilevel"/>
    <w:tmpl w:val="CFF0DC10"/>
    <w:lvl w:ilvl="0" w:tplc="CBB692F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5274D2"/>
    <w:multiLevelType w:val="hybridMultilevel"/>
    <w:tmpl w:val="C80894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EB54878"/>
    <w:multiLevelType w:val="hybridMultilevel"/>
    <w:tmpl w:val="92262E7E"/>
    <w:lvl w:ilvl="0" w:tplc="0415000F">
      <w:start w:val="1"/>
      <w:numFmt w:val="decimal"/>
      <w:lvlText w:val="%1."/>
      <w:lvlJc w:val="left"/>
      <w:pPr>
        <w:ind w:left="475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8ED"/>
    <w:rsid w:val="0000234A"/>
    <w:rsid w:val="00010133"/>
    <w:rsid w:val="00057F42"/>
    <w:rsid w:val="00063CC4"/>
    <w:rsid w:val="00066C7C"/>
    <w:rsid w:val="00072062"/>
    <w:rsid w:val="000877DC"/>
    <w:rsid w:val="00087974"/>
    <w:rsid w:val="00090B33"/>
    <w:rsid w:val="000958B5"/>
    <w:rsid w:val="000B3B1C"/>
    <w:rsid w:val="000B413D"/>
    <w:rsid w:val="000B76B8"/>
    <w:rsid w:val="000C23E9"/>
    <w:rsid w:val="000E2579"/>
    <w:rsid w:val="000F25EE"/>
    <w:rsid w:val="000F5C63"/>
    <w:rsid w:val="000F7C5C"/>
    <w:rsid w:val="00122B9D"/>
    <w:rsid w:val="00127375"/>
    <w:rsid w:val="0015445D"/>
    <w:rsid w:val="0016023F"/>
    <w:rsid w:val="00164097"/>
    <w:rsid w:val="00174803"/>
    <w:rsid w:val="00185220"/>
    <w:rsid w:val="001A544D"/>
    <w:rsid w:val="001B755B"/>
    <w:rsid w:val="001C48E5"/>
    <w:rsid w:val="001E5EF2"/>
    <w:rsid w:val="001F01D6"/>
    <w:rsid w:val="00216011"/>
    <w:rsid w:val="00216115"/>
    <w:rsid w:val="00220613"/>
    <w:rsid w:val="0024681E"/>
    <w:rsid w:val="002634DA"/>
    <w:rsid w:val="002674E1"/>
    <w:rsid w:val="002B5BD2"/>
    <w:rsid w:val="002B60DC"/>
    <w:rsid w:val="002C0C3F"/>
    <w:rsid w:val="002C2BB5"/>
    <w:rsid w:val="002C6441"/>
    <w:rsid w:val="002F77F8"/>
    <w:rsid w:val="00310661"/>
    <w:rsid w:val="00315B4E"/>
    <w:rsid w:val="00325B7D"/>
    <w:rsid w:val="003323A6"/>
    <w:rsid w:val="00361362"/>
    <w:rsid w:val="00367423"/>
    <w:rsid w:val="00370ED0"/>
    <w:rsid w:val="003776A2"/>
    <w:rsid w:val="00385A3E"/>
    <w:rsid w:val="00390813"/>
    <w:rsid w:val="00394043"/>
    <w:rsid w:val="003A13FB"/>
    <w:rsid w:val="003C6747"/>
    <w:rsid w:val="003E014A"/>
    <w:rsid w:val="00402A6F"/>
    <w:rsid w:val="00420BF4"/>
    <w:rsid w:val="00446477"/>
    <w:rsid w:val="00467F22"/>
    <w:rsid w:val="0048524E"/>
    <w:rsid w:val="004A1930"/>
    <w:rsid w:val="004B7A09"/>
    <w:rsid w:val="004B7D94"/>
    <w:rsid w:val="004D569B"/>
    <w:rsid w:val="004E73A2"/>
    <w:rsid w:val="00510FEF"/>
    <w:rsid w:val="00513D62"/>
    <w:rsid w:val="00531158"/>
    <w:rsid w:val="005538E8"/>
    <w:rsid w:val="00554763"/>
    <w:rsid w:val="005A4B70"/>
    <w:rsid w:val="005E769D"/>
    <w:rsid w:val="0060217B"/>
    <w:rsid w:val="00605B8D"/>
    <w:rsid w:val="00622011"/>
    <w:rsid w:val="00624AFA"/>
    <w:rsid w:val="00625D4B"/>
    <w:rsid w:val="0065501E"/>
    <w:rsid w:val="0066709C"/>
    <w:rsid w:val="00671F0C"/>
    <w:rsid w:val="0069418A"/>
    <w:rsid w:val="006A71C7"/>
    <w:rsid w:val="006D0C58"/>
    <w:rsid w:val="006F4FF7"/>
    <w:rsid w:val="0072548B"/>
    <w:rsid w:val="007403B0"/>
    <w:rsid w:val="00751BFB"/>
    <w:rsid w:val="00766FE0"/>
    <w:rsid w:val="007A51B9"/>
    <w:rsid w:val="007C2D3C"/>
    <w:rsid w:val="008066B7"/>
    <w:rsid w:val="00810D66"/>
    <w:rsid w:val="00814A3A"/>
    <w:rsid w:val="0082035B"/>
    <w:rsid w:val="008323AF"/>
    <w:rsid w:val="00836123"/>
    <w:rsid w:val="00857633"/>
    <w:rsid w:val="0087344D"/>
    <w:rsid w:val="00874C5C"/>
    <w:rsid w:val="00887406"/>
    <w:rsid w:val="0089136D"/>
    <w:rsid w:val="008B4C89"/>
    <w:rsid w:val="008C2B66"/>
    <w:rsid w:val="008C58EB"/>
    <w:rsid w:val="009145A6"/>
    <w:rsid w:val="0091640E"/>
    <w:rsid w:val="009A032D"/>
    <w:rsid w:val="009A3937"/>
    <w:rsid w:val="009A57A4"/>
    <w:rsid w:val="009B0CCF"/>
    <w:rsid w:val="009D05D5"/>
    <w:rsid w:val="00A10EC2"/>
    <w:rsid w:val="00A20D87"/>
    <w:rsid w:val="00A31DED"/>
    <w:rsid w:val="00A603B0"/>
    <w:rsid w:val="00A63186"/>
    <w:rsid w:val="00A76525"/>
    <w:rsid w:val="00A82EAF"/>
    <w:rsid w:val="00A85EE5"/>
    <w:rsid w:val="00A8732B"/>
    <w:rsid w:val="00AA417E"/>
    <w:rsid w:val="00AB6A16"/>
    <w:rsid w:val="00AC4C73"/>
    <w:rsid w:val="00AC74C0"/>
    <w:rsid w:val="00AE165B"/>
    <w:rsid w:val="00AE425D"/>
    <w:rsid w:val="00AF6C89"/>
    <w:rsid w:val="00B02782"/>
    <w:rsid w:val="00B33D12"/>
    <w:rsid w:val="00B458ED"/>
    <w:rsid w:val="00B52521"/>
    <w:rsid w:val="00B71C88"/>
    <w:rsid w:val="00BA0B3B"/>
    <w:rsid w:val="00BA121E"/>
    <w:rsid w:val="00BE6BE0"/>
    <w:rsid w:val="00C46865"/>
    <w:rsid w:val="00C76161"/>
    <w:rsid w:val="00C9245F"/>
    <w:rsid w:val="00CB34A5"/>
    <w:rsid w:val="00CC0519"/>
    <w:rsid w:val="00CD3435"/>
    <w:rsid w:val="00CE2A80"/>
    <w:rsid w:val="00D05C4D"/>
    <w:rsid w:val="00D07C52"/>
    <w:rsid w:val="00D12D42"/>
    <w:rsid w:val="00D14730"/>
    <w:rsid w:val="00D232A0"/>
    <w:rsid w:val="00D2738A"/>
    <w:rsid w:val="00D417B7"/>
    <w:rsid w:val="00D46793"/>
    <w:rsid w:val="00D52AE5"/>
    <w:rsid w:val="00D64C82"/>
    <w:rsid w:val="00D93960"/>
    <w:rsid w:val="00DA2EEE"/>
    <w:rsid w:val="00DB0650"/>
    <w:rsid w:val="00DB103E"/>
    <w:rsid w:val="00DD1DF0"/>
    <w:rsid w:val="00DF2A97"/>
    <w:rsid w:val="00DF5414"/>
    <w:rsid w:val="00E010C9"/>
    <w:rsid w:val="00E146C3"/>
    <w:rsid w:val="00E324C6"/>
    <w:rsid w:val="00E378A7"/>
    <w:rsid w:val="00E41BD6"/>
    <w:rsid w:val="00E44A62"/>
    <w:rsid w:val="00E45525"/>
    <w:rsid w:val="00E57AA3"/>
    <w:rsid w:val="00E65C46"/>
    <w:rsid w:val="00E703B3"/>
    <w:rsid w:val="00EB1A11"/>
    <w:rsid w:val="00ED7B10"/>
    <w:rsid w:val="00EE02FB"/>
    <w:rsid w:val="00EE2C04"/>
    <w:rsid w:val="00F33C2A"/>
    <w:rsid w:val="00F35A7D"/>
    <w:rsid w:val="00F56E98"/>
    <w:rsid w:val="00F64421"/>
    <w:rsid w:val="00FA0687"/>
    <w:rsid w:val="00FE175F"/>
    <w:rsid w:val="00FF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01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010C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rsid w:val="00FA06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A0687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A0687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CD343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7206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7206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Pages>2</Pages>
  <Words>238</Words>
  <Characters>1431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ewalczak</cp:lastModifiedBy>
  <cp:revision>18</cp:revision>
  <cp:lastPrinted>2023-11-29T07:08:00Z</cp:lastPrinted>
  <dcterms:created xsi:type="dcterms:W3CDTF">2023-11-27T11:02:00Z</dcterms:created>
  <dcterms:modified xsi:type="dcterms:W3CDTF">2023-12-07T09:04:00Z</dcterms:modified>
</cp:coreProperties>
</file>